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21D" w:rsidRPr="00733BE7" w:rsidRDefault="00ED0254" w:rsidP="00725BB5">
      <w:pPr>
        <w:rPr>
          <w:rFonts w:ascii="Times New Roman" w:eastAsia="Lucida Sans Unicode" w:hAnsi="Times New Roman" w:cs="Times New Roman"/>
          <w:kern w:val="1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2BCC65" wp14:editId="234D1B3B">
                <wp:simplePos x="0" y="0"/>
                <wp:positionH relativeFrom="column">
                  <wp:posOffset>114300</wp:posOffset>
                </wp:positionH>
                <wp:positionV relativeFrom="paragraph">
                  <wp:posOffset>535940</wp:posOffset>
                </wp:positionV>
                <wp:extent cx="2548255" cy="419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25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2117" w:rsidRPr="00E157FB" w:rsidRDefault="00A82117" w:rsidP="00A821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g-BG"/>
                              </w:rPr>
                            </w:pPr>
                            <w:r w:rsidRPr="00E157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1618 </w:t>
                            </w:r>
                            <w:r w:rsidRPr="00E157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g-BG"/>
                              </w:rPr>
                              <w:t>София, ул. Монтевидео</w:t>
                            </w:r>
                            <w:r w:rsidRPr="00E157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21, </w:t>
                            </w:r>
                            <w:r w:rsidRPr="00E157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g-BG"/>
                              </w:rPr>
                              <w:t>стая</w:t>
                            </w:r>
                            <w:r w:rsidR="00E157FB" w:rsidRPr="00E157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g-BG"/>
                              </w:rPr>
                              <w:t xml:space="preserve"> </w:t>
                            </w:r>
                            <w:r w:rsidR="00DF699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61</w:t>
                            </w:r>
                            <w:r w:rsidR="009954A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g-BG"/>
                              </w:rPr>
                              <w:t>2</w:t>
                            </w:r>
                            <w:r w:rsidRPr="00E157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g-BG"/>
                              </w:rPr>
                              <w:t>,</w:t>
                            </w:r>
                          </w:p>
                          <w:p w:rsidR="00A82117" w:rsidRPr="00C94535" w:rsidRDefault="00A82117" w:rsidP="00A821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g-BG"/>
                              </w:rPr>
                            </w:pPr>
                            <w:r w:rsidRPr="00E157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g-BG"/>
                              </w:rPr>
                              <w:t>тел</w:t>
                            </w:r>
                            <w:r w:rsidRPr="00E157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.:</w:t>
                            </w:r>
                            <w:r w:rsidR="00E157FB" w:rsidRPr="00E157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g-BG"/>
                              </w:rPr>
                              <w:t xml:space="preserve"> 02/8110 </w:t>
                            </w:r>
                            <w:r w:rsidR="00C9453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g-BG"/>
                              </w:rPr>
                              <w:t>61</w:t>
                            </w:r>
                            <w:r w:rsidR="009954A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bg-BG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BCC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42.2pt;width:200.65pt;height:3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" filled="f" stroked="f" strokeweight=".5pt">
                <v:textbox>
                  <w:txbxContent>
                    <w:p w:rsidR="00A82117" w:rsidRPr="00E157FB" w:rsidRDefault="00A82117" w:rsidP="00A8211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g-BG"/>
                        </w:rPr>
                      </w:pPr>
                      <w:r w:rsidRPr="00E157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1618 </w:t>
                      </w:r>
                      <w:r w:rsidRPr="00E157FB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g-BG"/>
                        </w:rPr>
                        <w:t>София, ул. Монтевидео</w:t>
                      </w:r>
                      <w:r w:rsidRPr="00E157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21, </w:t>
                      </w:r>
                      <w:r w:rsidRPr="00E157FB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g-BG"/>
                        </w:rPr>
                        <w:t>стая</w:t>
                      </w:r>
                      <w:r w:rsidR="00E157FB" w:rsidRPr="00E157FB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g-BG"/>
                        </w:rPr>
                        <w:t xml:space="preserve"> </w:t>
                      </w:r>
                      <w:r w:rsidR="00DF699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61</w:t>
                      </w:r>
                      <w:r w:rsidR="009954A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g-BG"/>
                        </w:rPr>
                        <w:t>2</w:t>
                      </w:r>
                      <w:r w:rsidRPr="00E157FB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g-BG"/>
                        </w:rPr>
                        <w:t>,</w:t>
                      </w:r>
                    </w:p>
                    <w:p w:rsidR="00A82117" w:rsidRPr="00C94535" w:rsidRDefault="00A82117" w:rsidP="00A8211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g-BG"/>
                        </w:rPr>
                      </w:pPr>
                      <w:r w:rsidRPr="00E157FB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g-BG"/>
                        </w:rPr>
                        <w:t>тел</w:t>
                      </w:r>
                      <w:r w:rsidRPr="00E157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.:</w:t>
                      </w:r>
                      <w:r w:rsidR="00E157FB" w:rsidRPr="00E157FB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g-BG"/>
                        </w:rPr>
                        <w:t xml:space="preserve"> 02/8110 </w:t>
                      </w:r>
                      <w:r w:rsidR="00C94535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g-BG"/>
                        </w:rPr>
                        <w:t>61</w:t>
                      </w:r>
                      <w:r w:rsidR="009954A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bg-BG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1A666C" wp14:editId="6FD81BB7">
                <wp:simplePos x="0" y="0"/>
                <wp:positionH relativeFrom="column">
                  <wp:posOffset>85725</wp:posOffset>
                </wp:positionH>
                <wp:positionV relativeFrom="paragraph">
                  <wp:posOffset>-92710</wp:posOffset>
                </wp:positionV>
                <wp:extent cx="2548255" cy="5429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25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57FB" w:rsidRPr="00E157FB" w:rsidRDefault="00420819" w:rsidP="00C765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bg-BG"/>
                              </w:rPr>
                            </w:pPr>
                            <w:r w:rsidRPr="00E157FB">
                              <w:rPr>
                                <w:rFonts w:ascii="Times New Roman" w:hAnsi="Times New Roman" w:cs="Times New Roman"/>
                                <w:b/>
                                <w:lang w:val="bg-BG"/>
                              </w:rPr>
                              <w:t>ДЕПАРТАМЕНТ</w:t>
                            </w:r>
                            <w:r w:rsidR="00E157FB" w:rsidRPr="00E157FB">
                              <w:rPr>
                                <w:rFonts w:ascii="Times New Roman" w:hAnsi="Times New Roman" w:cs="Times New Roman"/>
                                <w:b/>
                                <w:lang w:val="bg-BG"/>
                              </w:rPr>
                              <w:t xml:space="preserve"> </w:t>
                            </w:r>
                          </w:p>
                          <w:p w:rsidR="00E64735" w:rsidRPr="00E157FB" w:rsidRDefault="00E157FB" w:rsidP="00C765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bg-BG"/>
                              </w:rPr>
                            </w:pPr>
                            <w:r w:rsidRPr="00E157FB">
                              <w:rPr>
                                <w:rFonts w:ascii="Times New Roman" w:hAnsi="Times New Roman" w:cs="Times New Roman"/>
                                <w:b/>
                                <w:lang w:val="bg-BG"/>
                              </w:rPr>
                              <w:t>„</w:t>
                            </w:r>
                            <w:r w:rsidR="0092396D">
                              <w:rPr>
                                <w:rFonts w:ascii="Times New Roman" w:hAnsi="Times New Roman" w:cs="Times New Roman"/>
                                <w:b/>
                                <w:lang w:val="bg-BG"/>
                              </w:rPr>
                              <w:t xml:space="preserve">ИЗКУСТВА И </w:t>
                            </w:r>
                            <w:r w:rsidRPr="00E157FB">
                              <w:rPr>
                                <w:rFonts w:ascii="Times New Roman" w:hAnsi="Times New Roman" w:cs="Times New Roman"/>
                                <w:b/>
                                <w:lang w:val="bg-BG"/>
                              </w:rPr>
                              <w:t>ДИЗАЙН“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A666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6.75pt;margin-top:-7.3pt;width:200.65pt;height:4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" filled="f" stroked="f" strokeweight=".5pt">
                <v:textbox>
                  <w:txbxContent>
                    <w:p w:rsidR="00E157FB" w:rsidRPr="00E157FB" w:rsidRDefault="00420819" w:rsidP="00C765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bg-BG"/>
                        </w:rPr>
                      </w:pPr>
                      <w:r w:rsidRPr="00E157FB">
                        <w:rPr>
                          <w:rFonts w:ascii="Times New Roman" w:hAnsi="Times New Roman" w:cs="Times New Roman"/>
                          <w:b/>
                          <w:lang w:val="bg-BG"/>
                        </w:rPr>
                        <w:t>ДЕПАРТАМЕНТ</w:t>
                      </w:r>
                      <w:r w:rsidR="00E157FB" w:rsidRPr="00E157FB">
                        <w:rPr>
                          <w:rFonts w:ascii="Times New Roman" w:hAnsi="Times New Roman" w:cs="Times New Roman"/>
                          <w:b/>
                          <w:lang w:val="bg-BG"/>
                        </w:rPr>
                        <w:t xml:space="preserve"> </w:t>
                      </w:r>
                    </w:p>
                    <w:p w:rsidR="00E64735" w:rsidRPr="00E157FB" w:rsidRDefault="00E157FB" w:rsidP="00C765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bg-BG"/>
                        </w:rPr>
                      </w:pPr>
                      <w:r w:rsidRPr="00E157FB">
                        <w:rPr>
                          <w:rFonts w:ascii="Times New Roman" w:hAnsi="Times New Roman" w:cs="Times New Roman"/>
                          <w:b/>
                          <w:lang w:val="bg-BG"/>
                        </w:rPr>
                        <w:t>„</w:t>
                      </w:r>
                      <w:r w:rsidR="0092396D">
                        <w:rPr>
                          <w:rFonts w:ascii="Times New Roman" w:hAnsi="Times New Roman" w:cs="Times New Roman"/>
                          <w:b/>
                          <w:lang w:val="bg-BG"/>
                        </w:rPr>
                        <w:t xml:space="preserve">ИЗКУСТВА И </w:t>
                      </w:r>
                      <w:r w:rsidRPr="00E157FB">
                        <w:rPr>
                          <w:rFonts w:ascii="Times New Roman" w:hAnsi="Times New Roman" w:cs="Times New Roman"/>
                          <w:b/>
                          <w:lang w:val="bg-BG"/>
                        </w:rPr>
                        <w:t>ДИЗАЙН“</w:t>
                      </w:r>
                    </w:p>
                  </w:txbxContent>
                </v:textbox>
              </v:shape>
            </w:pict>
          </mc:Fallback>
        </mc:AlternateContent>
      </w:r>
      <w:r w:rsidR="00852B70" w:rsidRPr="00587CD2">
        <w:rPr>
          <w:noProof/>
          <w:lang w:val="bg-BG" w:eastAsia="bg-BG"/>
        </w:rPr>
        <w:drawing>
          <wp:anchor distT="0" distB="0" distL="114300" distR="114300" simplePos="0" relativeHeight="251658239" behindDoc="0" locked="0" layoutInCell="1" allowOverlap="1" wp14:anchorId="50AC3D8E" wp14:editId="7AC25702">
            <wp:simplePos x="0" y="0"/>
            <wp:positionH relativeFrom="margin">
              <wp:posOffset>-904875</wp:posOffset>
            </wp:positionH>
            <wp:positionV relativeFrom="margin">
              <wp:posOffset>-895350</wp:posOffset>
            </wp:positionV>
            <wp:extent cx="7529195" cy="20669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BE7" w:rsidRDefault="00733BE7" w:rsidP="00733BE7">
      <w:pPr>
        <w:pStyle w:val="Heading6"/>
        <w:rPr>
          <w:rFonts w:ascii="Times New Roman" w:hAnsi="Times New Roman"/>
          <w:lang w:val="en-US"/>
        </w:rPr>
      </w:pPr>
      <w:r w:rsidRPr="00733BE7">
        <w:rPr>
          <w:rFonts w:ascii="Times New Roman" w:hAnsi="Times New Roman"/>
        </w:rPr>
        <w:t>Дата на задаване:</w:t>
      </w:r>
    </w:p>
    <w:p w:rsidR="00733BE7" w:rsidRPr="00733BE7" w:rsidRDefault="00733BE7" w:rsidP="00733BE7">
      <w:pPr>
        <w:pStyle w:val="Heading6"/>
        <w:jc w:val="right"/>
        <w:rPr>
          <w:rFonts w:ascii="Times New Roman" w:hAnsi="Times New Roman"/>
          <w:i/>
        </w:rPr>
      </w:pPr>
      <w:r w:rsidRPr="00733BE7">
        <w:rPr>
          <w:rFonts w:ascii="Times New Roman" w:hAnsi="Times New Roman"/>
        </w:rPr>
        <w:tab/>
      </w:r>
      <w:r w:rsidRPr="00733BE7">
        <w:rPr>
          <w:rFonts w:ascii="Times New Roman" w:hAnsi="Times New Roman"/>
        </w:rPr>
        <w:tab/>
      </w:r>
      <w:r w:rsidRPr="00733BE7">
        <w:rPr>
          <w:rFonts w:ascii="Times New Roman" w:hAnsi="Times New Roman"/>
        </w:rPr>
        <w:tab/>
      </w:r>
      <w:r w:rsidRPr="00733BE7">
        <w:rPr>
          <w:rFonts w:ascii="Times New Roman" w:hAnsi="Times New Roman"/>
        </w:rPr>
        <w:tab/>
      </w:r>
      <w:r w:rsidRPr="00733BE7">
        <w:rPr>
          <w:rFonts w:ascii="Times New Roman" w:hAnsi="Times New Roman"/>
          <w:i/>
        </w:rPr>
        <w:t>УТВЪРЖДАВАМ!</w:t>
      </w:r>
    </w:p>
    <w:p w:rsidR="00733BE7" w:rsidRPr="00733BE7" w:rsidRDefault="00733BE7" w:rsidP="00733BE7">
      <w:pPr>
        <w:rPr>
          <w:rFonts w:ascii="Times New Roman" w:hAnsi="Times New Roman" w:cs="Times New Roman"/>
          <w:sz w:val="28"/>
          <w:lang w:val="bg-BG"/>
        </w:rPr>
      </w:pPr>
      <w:r w:rsidRPr="00733BE7">
        <w:rPr>
          <w:rFonts w:ascii="Times New Roman" w:hAnsi="Times New Roman" w:cs="Times New Roman"/>
          <w:sz w:val="28"/>
          <w:lang w:val="bg-BG"/>
        </w:rPr>
        <w:t xml:space="preserve">………..20…г. </w:t>
      </w:r>
      <w:r w:rsidRPr="00733BE7">
        <w:rPr>
          <w:rFonts w:ascii="Times New Roman" w:hAnsi="Times New Roman" w:cs="Times New Roman"/>
          <w:sz w:val="28"/>
          <w:lang w:val="bg-BG"/>
        </w:rPr>
        <w:tab/>
      </w:r>
      <w:r w:rsidRPr="00733BE7">
        <w:rPr>
          <w:rFonts w:ascii="Times New Roman" w:hAnsi="Times New Roman" w:cs="Times New Roman"/>
          <w:sz w:val="28"/>
          <w:lang w:val="bg-BG"/>
        </w:rPr>
        <w:tab/>
      </w:r>
      <w:r w:rsidRPr="00733BE7">
        <w:rPr>
          <w:rFonts w:ascii="Times New Roman" w:hAnsi="Times New Roman" w:cs="Times New Roman"/>
          <w:sz w:val="28"/>
          <w:lang w:val="bg-BG"/>
        </w:rPr>
        <w:tab/>
      </w:r>
      <w:r w:rsidRPr="00733BE7">
        <w:rPr>
          <w:rFonts w:ascii="Times New Roman" w:hAnsi="Times New Roman" w:cs="Times New Roman"/>
          <w:sz w:val="28"/>
          <w:lang w:val="bg-BG"/>
        </w:rPr>
        <w:tab/>
      </w:r>
      <w:r w:rsidRPr="00733BE7">
        <w:rPr>
          <w:rFonts w:ascii="Times New Roman" w:hAnsi="Times New Roman" w:cs="Times New Roman"/>
          <w:sz w:val="28"/>
          <w:lang w:val="bg-BG"/>
        </w:rPr>
        <w:tab/>
      </w:r>
    </w:p>
    <w:p w:rsidR="00733BE7" w:rsidRPr="00733BE7" w:rsidRDefault="00733BE7" w:rsidP="00733BE7">
      <w:pPr>
        <w:ind w:left="3600" w:firstLine="720"/>
        <w:jc w:val="right"/>
        <w:rPr>
          <w:rFonts w:ascii="Times New Roman" w:hAnsi="Times New Roman" w:cs="Times New Roman"/>
          <w:b/>
          <w:sz w:val="28"/>
          <w:lang w:val="bg-BG"/>
        </w:rPr>
      </w:pPr>
      <w:r w:rsidRPr="00733BE7">
        <w:rPr>
          <w:rFonts w:ascii="Times New Roman" w:hAnsi="Times New Roman" w:cs="Times New Roman"/>
          <w:b/>
          <w:sz w:val="28"/>
          <w:lang w:val="bg-BG"/>
        </w:rPr>
        <w:t>Директор на Програмен съвет:</w:t>
      </w:r>
    </w:p>
    <w:p w:rsidR="00FB0E5F" w:rsidRDefault="00733BE7" w:rsidP="00FB0E5F">
      <w:pPr>
        <w:jc w:val="right"/>
        <w:rPr>
          <w:rFonts w:ascii="Times New Roman" w:hAnsi="Times New Roman" w:cs="Times New Roman"/>
          <w:sz w:val="28"/>
          <w:szCs w:val="28"/>
          <w:lang w:val="bg-BG"/>
        </w:rPr>
      </w:pPr>
      <w:r w:rsidRPr="00733BE7">
        <w:rPr>
          <w:rFonts w:ascii="Times New Roman" w:hAnsi="Times New Roman" w:cs="Times New Roman"/>
          <w:sz w:val="28"/>
          <w:lang w:val="bg-BG"/>
        </w:rPr>
        <w:tab/>
      </w:r>
      <w:r w:rsidRPr="00733BE7">
        <w:rPr>
          <w:rFonts w:ascii="Times New Roman" w:hAnsi="Times New Roman" w:cs="Times New Roman"/>
          <w:sz w:val="28"/>
          <w:lang w:val="bg-BG"/>
        </w:rPr>
        <w:tab/>
      </w:r>
      <w:r w:rsidRPr="00733BE7">
        <w:rPr>
          <w:rFonts w:ascii="Times New Roman" w:hAnsi="Times New Roman" w:cs="Times New Roman"/>
          <w:sz w:val="28"/>
          <w:lang w:val="bg-BG"/>
        </w:rPr>
        <w:tab/>
      </w:r>
      <w:r w:rsidRPr="00733BE7">
        <w:rPr>
          <w:rFonts w:ascii="Times New Roman" w:hAnsi="Times New Roman" w:cs="Times New Roman"/>
          <w:sz w:val="28"/>
          <w:lang w:val="bg-BG"/>
        </w:rPr>
        <w:tab/>
      </w:r>
      <w:r w:rsidRPr="00733BE7">
        <w:rPr>
          <w:rFonts w:ascii="Times New Roman" w:hAnsi="Times New Roman" w:cs="Times New Roman"/>
          <w:sz w:val="28"/>
          <w:lang w:val="bg-BG"/>
        </w:rPr>
        <w:tab/>
      </w:r>
      <w:r w:rsidR="00FB0E5F">
        <w:rPr>
          <w:rFonts w:ascii="Times New Roman" w:hAnsi="Times New Roman" w:cs="Times New Roman"/>
          <w:sz w:val="28"/>
          <w:szCs w:val="28"/>
          <w:lang w:val="bg-BG"/>
        </w:rPr>
        <w:tab/>
        <w:t>/</w:t>
      </w:r>
      <w:proofErr w:type="spellStart"/>
      <w:r w:rsidR="00FB0E5F">
        <w:rPr>
          <w:rFonts w:ascii="Times New Roman" w:hAnsi="Times New Roman" w:cs="Times New Roman"/>
          <w:sz w:val="28"/>
          <w:szCs w:val="28"/>
        </w:rPr>
        <w:t>гл</w:t>
      </w:r>
      <w:proofErr w:type="spellEnd"/>
      <w:r w:rsidR="00FB0E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FB0E5F">
        <w:rPr>
          <w:rFonts w:ascii="Times New Roman" w:hAnsi="Times New Roman" w:cs="Times New Roman"/>
          <w:sz w:val="28"/>
          <w:szCs w:val="28"/>
        </w:rPr>
        <w:t>ас</w:t>
      </w:r>
      <w:proofErr w:type="spellEnd"/>
      <w:proofErr w:type="gramEnd"/>
      <w:r w:rsidR="00FB0E5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B0E5F">
        <w:rPr>
          <w:rFonts w:ascii="Times New Roman" w:hAnsi="Times New Roman" w:cs="Times New Roman"/>
          <w:sz w:val="28"/>
          <w:szCs w:val="28"/>
        </w:rPr>
        <w:t>д-р</w:t>
      </w:r>
      <w:proofErr w:type="gramEnd"/>
      <w:r w:rsidR="00FB0E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0E5F">
        <w:rPr>
          <w:rFonts w:ascii="Times New Roman" w:hAnsi="Times New Roman" w:cs="Times New Roman"/>
          <w:sz w:val="28"/>
          <w:szCs w:val="28"/>
        </w:rPr>
        <w:t>Румен</w:t>
      </w:r>
      <w:proofErr w:type="spellEnd"/>
      <w:r w:rsidR="00FB0E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0E5F">
        <w:rPr>
          <w:rFonts w:ascii="Times New Roman" w:hAnsi="Times New Roman" w:cs="Times New Roman"/>
          <w:sz w:val="28"/>
          <w:szCs w:val="28"/>
        </w:rPr>
        <w:t>Кожухаров</w:t>
      </w:r>
      <w:proofErr w:type="spellEnd"/>
      <w:r w:rsidR="00FB0E5F">
        <w:rPr>
          <w:rFonts w:ascii="Times New Roman" w:hAnsi="Times New Roman" w:cs="Times New Roman"/>
          <w:sz w:val="28"/>
          <w:szCs w:val="28"/>
          <w:lang w:val="bg-BG"/>
        </w:rPr>
        <w:t xml:space="preserve">/ </w:t>
      </w:r>
    </w:p>
    <w:p w:rsidR="00FB0E5F" w:rsidRDefault="00FB0E5F" w:rsidP="00FB0E5F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733BE7" w:rsidRPr="00733BE7" w:rsidRDefault="00733BE7" w:rsidP="00733BE7">
      <w:pPr>
        <w:jc w:val="right"/>
        <w:rPr>
          <w:rFonts w:ascii="Times New Roman" w:hAnsi="Times New Roman" w:cs="Times New Roman"/>
          <w:sz w:val="28"/>
          <w:lang w:val="bg-BG"/>
        </w:rPr>
      </w:pPr>
      <w:r w:rsidRPr="00733BE7">
        <w:rPr>
          <w:rFonts w:ascii="Times New Roman" w:hAnsi="Times New Roman" w:cs="Times New Roman"/>
          <w:sz w:val="28"/>
          <w:lang w:val="bg-BG"/>
        </w:rPr>
        <w:t xml:space="preserve">/ </w:t>
      </w:r>
    </w:p>
    <w:p w:rsidR="00733BE7" w:rsidRPr="00733BE7" w:rsidRDefault="00733BE7" w:rsidP="00733BE7">
      <w:pPr>
        <w:rPr>
          <w:rFonts w:ascii="Times New Roman" w:hAnsi="Times New Roman" w:cs="Times New Roman"/>
          <w:lang w:val="bg-BG"/>
        </w:rPr>
      </w:pPr>
    </w:p>
    <w:p w:rsidR="00733BE7" w:rsidRPr="00733BE7" w:rsidRDefault="00733BE7" w:rsidP="00733BE7">
      <w:pPr>
        <w:pStyle w:val="Heading3"/>
        <w:rPr>
          <w:rFonts w:ascii="Times New Roman" w:hAnsi="Times New Roman"/>
          <w:spacing w:val="50"/>
          <w:sz w:val="28"/>
        </w:rPr>
      </w:pPr>
    </w:p>
    <w:p w:rsidR="00733BE7" w:rsidRDefault="00733BE7" w:rsidP="00733BE7">
      <w:pPr>
        <w:pStyle w:val="Heading3"/>
        <w:rPr>
          <w:rFonts w:ascii="Times New Roman" w:hAnsi="Times New Roman"/>
          <w:spacing w:val="50"/>
          <w:sz w:val="28"/>
          <w:lang w:val="en-US"/>
        </w:rPr>
      </w:pPr>
    </w:p>
    <w:p w:rsidR="00733BE7" w:rsidRDefault="00733BE7" w:rsidP="00733BE7">
      <w:pPr>
        <w:pStyle w:val="Heading3"/>
        <w:rPr>
          <w:rFonts w:ascii="Times New Roman" w:hAnsi="Times New Roman"/>
          <w:spacing w:val="50"/>
          <w:sz w:val="28"/>
          <w:lang w:val="en-US"/>
        </w:rPr>
      </w:pPr>
    </w:p>
    <w:p w:rsidR="00733BE7" w:rsidRPr="00733BE7" w:rsidRDefault="00733BE7" w:rsidP="00733BE7">
      <w:pPr>
        <w:pStyle w:val="Heading3"/>
        <w:rPr>
          <w:rFonts w:ascii="Times New Roman" w:hAnsi="Times New Roman"/>
          <w:spacing w:val="50"/>
          <w:sz w:val="28"/>
        </w:rPr>
      </w:pPr>
      <w:r w:rsidRPr="00733BE7">
        <w:rPr>
          <w:rFonts w:ascii="Times New Roman" w:hAnsi="Times New Roman"/>
          <w:spacing w:val="50"/>
          <w:sz w:val="28"/>
        </w:rPr>
        <w:t>ЗАДАНИЕ</w:t>
      </w:r>
    </w:p>
    <w:p w:rsidR="00733BE7" w:rsidRPr="00733BE7" w:rsidRDefault="00733BE7" w:rsidP="00733BE7">
      <w:pPr>
        <w:jc w:val="center"/>
        <w:rPr>
          <w:rFonts w:ascii="Times New Roman" w:hAnsi="Times New Roman" w:cs="Times New Roman"/>
          <w:sz w:val="28"/>
          <w:lang w:val="bg-BG"/>
        </w:rPr>
      </w:pPr>
      <w:r w:rsidRPr="00733BE7">
        <w:rPr>
          <w:rFonts w:ascii="Times New Roman" w:hAnsi="Times New Roman" w:cs="Times New Roman"/>
          <w:sz w:val="28"/>
          <w:lang w:val="bg-BG"/>
        </w:rPr>
        <w:t xml:space="preserve">ЗА ДИПЛОМНА </w:t>
      </w:r>
      <w:r w:rsidR="000C3251">
        <w:rPr>
          <w:rFonts w:ascii="Times New Roman" w:hAnsi="Times New Roman" w:cs="Times New Roman"/>
          <w:sz w:val="28"/>
          <w:lang w:val="bg-BG"/>
        </w:rPr>
        <w:t>ТЕЗ</w:t>
      </w:r>
      <w:r w:rsidRPr="00733BE7">
        <w:rPr>
          <w:rFonts w:ascii="Times New Roman" w:hAnsi="Times New Roman" w:cs="Times New Roman"/>
          <w:sz w:val="28"/>
          <w:lang w:val="bg-BG"/>
        </w:rPr>
        <w:t>А</w:t>
      </w:r>
    </w:p>
    <w:p w:rsidR="00733BE7" w:rsidRDefault="00030E8A" w:rsidP="00264E3E">
      <w:pPr>
        <w:pStyle w:val="Heading5"/>
        <w:rPr>
          <w:rFonts w:ascii="Times New Roman" w:hAnsi="Times New Roman"/>
        </w:rPr>
      </w:pPr>
      <w:r>
        <w:rPr>
          <w:rFonts w:ascii="Times New Roman" w:hAnsi="Times New Roman"/>
        </w:rPr>
        <w:t>СТЕПЕН</w:t>
      </w:r>
      <w:r w:rsidR="00733BE7" w:rsidRPr="00733BE7">
        <w:rPr>
          <w:rFonts w:ascii="Times New Roman" w:hAnsi="Times New Roman"/>
        </w:rPr>
        <w:t xml:space="preserve"> </w:t>
      </w:r>
      <w:r w:rsidR="00264E3E">
        <w:rPr>
          <w:rFonts w:ascii="Times New Roman" w:hAnsi="Times New Roman"/>
        </w:rPr>
        <w:t>„</w:t>
      </w:r>
      <w:r w:rsidR="00472DD0">
        <w:rPr>
          <w:rFonts w:ascii="Times New Roman" w:hAnsi="Times New Roman"/>
        </w:rPr>
        <w:t>БАКАЛАВ</w:t>
      </w:r>
      <w:r w:rsidR="00DA5564">
        <w:rPr>
          <w:rFonts w:ascii="Times New Roman" w:hAnsi="Times New Roman"/>
        </w:rPr>
        <w:t>ЪР</w:t>
      </w:r>
      <w:r w:rsidR="00264E3E">
        <w:rPr>
          <w:rFonts w:ascii="Times New Roman" w:hAnsi="Times New Roman"/>
        </w:rPr>
        <w:t>“</w:t>
      </w:r>
    </w:p>
    <w:p w:rsidR="00264E3E" w:rsidRPr="00264E3E" w:rsidRDefault="00264E3E" w:rsidP="00264E3E">
      <w:pPr>
        <w:rPr>
          <w:lang w:val="bg-BG"/>
        </w:rPr>
      </w:pPr>
    </w:p>
    <w:p w:rsidR="00733BE7" w:rsidRPr="00733BE7" w:rsidRDefault="00733BE7" w:rsidP="00733BE7">
      <w:pPr>
        <w:jc w:val="center"/>
        <w:rPr>
          <w:rFonts w:ascii="Times New Roman" w:hAnsi="Times New Roman" w:cs="Times New Roman"/>
          <w:caps/>
          <w:lang w:val="bg-BG"/>
        </w:rPr>
      </w:pPr>
      <w:r w:rsidRPr="00733BE7">
        <w:rPr>
          <w:rFonts w:ascii="Times New Roman" w:hAnsi="Times New Roman" w:cs="Times New Roman"/>
          <w:caps/>
          <w:lang w:val="bg-BG"/>
        </w:rPr>
        <w:t xml:space="preserve">На </w:t>
      </w:r>
    </w:p>
    <w:p w:rsidR="00733BE7" w:rsidRPr="00733BE7" w:rsidRDefault="00733BE7" w:rsidP="00733BE7">
      <w:pPr>
        <w:jc w:val="center"/>
        <w:rPr>
          <w:rFonts w:ascii="Times New Roman" w:hAnsi="Times New Roman" w:cs="Times New Roman"/>
          <w:b/>
          <w:caps/>
          <w:sz w:val="28"/>
          <w:lang w:val="bg-BG"/>
        </w:rPr>
      </w:pPr>
    </w:p>
    <w:p w:rsidR="00733BE7" w:rsidRPr="00733BE7" w:rsidRDefault="00733BE7" w:rsidP="00733BE7">
      <w:pPr>
        <w:spacing w:line="360" w:lineRule="auto"/>
        <w:rPr>
          <w:rFonts w:ascii="Times New Roman" w:hAnsi="Times New Roman" w:cs="Times New Roman"/>
          <w:lang w:val="bg-BG"/>
        </w:rPr>
      </w:pPr>
      <w:r w:rsidRPr="00733BE7">
        <w:rPr>
          <w:rFonts w:ascii="Times New Roman" w:hAnsi="Times New Roman" w:cs="Times New Roman"/>
          <w:b/>
          <w:caps/>
          <w:lang w:val="bg-BG"/>
        </w:rPr>
        <w:t>студент</w:t>
      </w:r>
      <w:r w:rsidRPr="00733BE7">
        <w:rPr>
          <w:rFonts w:ascii="Times New Roman" w:hAnsi="Times New Roman" w:cs="Times New Roman"/>
          <w:caps/>
          <w:lang w:val="bg-BG"/>
        </w:rPr>
        <w:t>:………………………………………………………………………………..</w:t>
      </w:r>
    </w:p>
    <w:p w:rsidR="00733BE7" w:rsidRPr="00733BE7" w:rsidRDefault="00733BE7" w:rsidP="00733BE7">
      <w:pPr>
        <w:spacing w:line="360" w:lineRule="auto"/>
        <w:rPr>
          <w:rFonts w:ascii="Times New Roman" w:hAnsi="Times New Roman" w:cs="Times New Roman"/>
          <w:lang w:val="bg-BG"/>
        </w:rPr>
      </w:pPr>
      <w:r w:rsidRPr="00733BE7">
        <w:rPr>
          <w:rFonts w:ascii="Times New Roman" w:hAnsi="Times New Roman" w:cs="Times New Roman"/>
          <w:b/>
          <w:caps/>
          <w:lang w:val="bg-BG"/>
        </w:rPr>
        <w:t xml:space="preserve">Факултетен Номер: </w:t>
      </w:r>
      <w:r w:rsidRPr="00733BE7">
        <w:rPr>
          <w:rFonts w:ascii="Times New Roman" w:hAnsi="Times New Roman" w:cs="Times New Roman"/>
          <w:caps/>
          <w:lang w:val="bg-BG"/>
        </w:rPr>
        <w:t>……………</w:t>
      </w:r>
    </w:p>
    <w:p w:rsidR="00733BE7" w:rsidRPr="00733BE7" w:rsidRDefault="00733BE7" w:rsidP="00733BE7">
      <w:pPr>
        <w:spacing w:line="360" w:lineRule="auto"/>
        <w:rPr>
          <w:rFonts w:ascii="Times New Roman" w:hAnsi="Times New Roman" w:cs="Times New Roman"/>
          <w:lang w:val="bg-BG"/>
        </w:rPr>
      </w:pPr>
      <w:r w:rsidRPr="00733BE7">
        <w:rPr>
          <w:rFonts w:ascii="Times New Roman" w:hAnsi="Times New Roman" w:cs="Times New Roman"/>
          <w:b/>
          <w:caps/>
          <w:lang w:val="bg-BG"/>
        </w:rPr>
        <w:t xml:space="preserve">програма: </w:t>
      </w:r>
      <w:r w:rsidRPr="00733BE7">
        <w:rPr>
          <w:rFonts w:ascii="Times New Roman" w:hAnsi="Times New Roman" w:cs="Times New Roman"/>
          <w:caps/>
          <w:lang w:val="bg-BG"/>
        </w:rPr>
        <w:t>…………………………………………………………….……………….</w:t>
      </w:r>
    </w:p>
    <w:p w:rsidR="00733BE7" w:rsidRPr="00733BE7" w:rsidRDefault="00733BE7" w:rsidP="00733BE7">
      <w:pPr>
        <w:spacing w:line="360" w:lineRule="auto"/>
        <w:rPr>
          <w:rFonts w:ascii="Times New Roman" w:hAnsi="Times New Roman" w:cs="Times New Roman"/>
          <w:caps/>
          <w:lang w:val="bg-BG"/>
        </w:rPr>
      </w:pPr>
      <w:r w:rsidRPr="00733BE7">
        <w:rPr>
          <w:rFonts w:ascii="Times New Roman" w:hAnsi="Times New Roman" w:cs="Times New Roman"/>
          <w:b/>
          <w:caps/>
          <w:lang w:val="bg-BG"/>
        </w:rPr>
        <w:t>ТЕМА:</w:t>
      </w:r>
      <w:r w:rsidRPr="00733BE7">
        <w:rPr>
          <w:rFonts w:ascii="Times New Roman" w:hAnsi="Times New Roman" w:cs="Times New Roman"/>
          <w:caps/>
          <w:lang w:val="bg-BG"/>
        </w:rPr>
        <w:t>………………………………………………………………………………..…………………………………………………………………………………………………………………………………………….……………………………………………………...</w:t>
      </w:r>
    </w:p>
    <w:p w:rsidR="00733BE7" w:rsidRPr="00733BE7" w:rsidRDefault="00733BE7" w:rsidP="00733BE7">
      <w:pPr>
        <w:spacing w:line="360" w:lineRule="auto"/>
        <w:rPr>
          <w:rFonts w:ascii="Times New Roman" w:hAnsi="Times New Roman" w:cs="Times New Roman"/>
          <w:b/>
          <w:caps/>
          <w:lang w:val="bg-BG"/>
        </w:rPr>
      </w:pPr>
    </w:p>
    <w:p w:rsidR="00733BE7" w:rsidRPr="00733BE7" w:rsidRDefault="00733BE7" w:rsidP="00733BE7">
      <w:pPr>
        <w:spacing w:line="360" w:lineRule="auto"/>
        <w:rPr>
          <w:rFonts w:ascii="Times New Roman" w:hAnsi="Times New Roman" w:cs="Times New Roman"/>
          <w:caps/>
          <w:lang w:val="bg-BG"/>
        </w:rPr>
      </w:pPr>
      <w:r w:rsidRPr="00733BE7">
        <w:rPr>
          <w:rFonts w:ascii="Times New Roman" w:hAnsi="Times New Roman" w:cs="Times New Roman"/>
          <w:b/>
          <w:caps/>
          <w:lang w:val="bg-BG"/>
        </w:rPr>
        <w:t xml:space="preserve">научен ръководител: </w:t>
      </w:r>
      <w:r w:rsidRPr="00733BE7">
        <w:rPr>
          <w:rFonts w:ascii="Times New Roman" w:hAnsi="Times New Roman" w:cs="Times New Roman"/>
          <w:caps/>
          <w:lang w:val="bg-BG"/>
        </w:rPr>
        <w:t>…………………………………………..</w:t>
      </w:r>
    </w:p>
    <w:p w:rsidR="00733BE7" w:rsidRPr="00733BE7" w:rsidRDefault="00733BE7" w:rsidP="00733BE7">
      <w:pPr>
        <w:spacing w:line="360" w:lineRule="auto"/>
        <w:ind w:left="1440" w:firstLine="720"/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 w:rsidRPr="00733BE7">
        <w:rPr>
          <w:rFonts w:ascii="Times New Roman" w:hAnsi="Times New Roman" w:cs="Times New Roman"/>
          <w:sz w:val="28"/>
          <w:szCs w:val="28"/>
          <w:lang w:val="bg-BG"/>
        </w:rPr>
        <w:t>/……………………………………………………/</w:t>
      </w:r>
    </w:p>
    <w:p w:rsidR="00733BE7" w:rsidRPr="00733BE7" w:rsidRDefault="00733BE7" w:rsidP="00733BE7">
      <w:pPr>
        <w:spacing w:line="360" w:lineRule="auto"/>
        <w:rPr>
          <w:rFonts w:ascii="Times New Roman" w:hAnsi="Times New Roman" w:cs="Times New Roman"/>
          <w:sz w:val="28"/>
          <w:lang w:val="bg-BG"/>
        </w:rPr>
      </w:pPr>
    </w:p>
    <w:p w:rsidR="00733BE7" w:rsidRPr="00733BE7" w:rsidRDefault="00733BE7" w:rsidP="00733BE7">
      <w:pPr>
        <w:spacing w:line="360" w:lineRule="auto"/>
        <w:ind w:left="720" w:firstLine="720"/>
        <w:jc w:val="center"/>
        <w:rPr>
          <w:rFonts w:ascii="Times New Roman" w:hAnsi="Times New Roman" w:cs="Times New Roman"/>
          <w:b/>
          <w:caps/>
          <w:sz w:val="28"/>
          <w:lang w:val="bg-BG"/>
        </w:rPr>
      </w:pPr>
      <w:r w:rsidRPr="00733BE7">
        <w:rPr>
          <w:rFonts w:ascii="Times New Roman" w:hAnsi="Times New Roman" w:cs="Times New Roman"/>
          <w:b/>
          <w:caps/>
          <w:sz w:val="28"/>
          <w:lang w:val="bg-BG"/>
        </w:rPr>
        <w:t>СЕКРЕТАР-СПЕЦИАЛИСТ:</w:t>
      </w:r>
    </w:p>
    <w:p w:rsidR="00733BE7" w:rsidRPr="00733BE7" w:rsidRDefault="00733BE7" w:rsidP="00733BE7">
      <w:pPr>
        <w:spacing w:line="360" w:lineRule="auto"/>
        <w:ind w:left="2160" w:firstLine="720"/>
        <w:jc w:val="center"/>
        <w:rPr>
          <w:rFonts w:ascii="Times New Roman" w:hAnsi="Times New Roman" w:cs="Times New Roman"/>
          <w:sz w:val="28"/>
          <w:lang w:val="bg-BG"/>
        </w:rPr>
      </w:pPr>
      <w:r w:rsidRPr="00733BE7">
        <w:rPr>
          <w:rFonts w:ascii="Times New Roman" w:hAnsi="Times New Roman" w:cs="Times New Roman"/>
          <w:sz w:val="28"/>
          <w:lang w:val="bg-BG"/>
        </w:rPr>
        <w:t>/…………………………………………………../</w:t>
      </w:r>
    </w:p>
    <w:p w:rsidR="00733BE7" w:rsidRPr="00733BE7" w:rsidRDefault="00733BE7" w:rsidP="00733BE7">
      <w:pPr>
        <w:spacing w:line="360" w:lineRule="auto"/>
        <w:rPr>
          <w:rFonts w:ascii="Times New Roman" w:hAnsi="Times New Roman" w:cs="Times New Roman"/>
          <w:b/>
          <w:lang w:val="bg-BG"/>
        </w:rPr>
      </w:pPr>
    </w:p>
    <w:p w:rsidR="00733BE7" w:rsidRPr="00733BE7" w:rsidRDefault="00733BE7" w:rsidP="00733BE7">
      <w:pPr>
        <w:spacing w:line="360" w:lineRule="auto"/>
        <w:rPr>
          <w:rFonts w:ascii="Times New Roman" w:hAnsi="Times New Roman" w:cs="Times New Roman"/>
          <w:b/>
          <w:lang w:val="bg-BG"/>
        </w:rPr>
      </w:pPr>
    </w:p>
    <w:p w:rsidR="00733BE7" w:rsidRPr="00472DD0" w:rsidRDefault="00733BE7" w:rsidP="00733BE7">
      <w:pPr>
        <w:spacing w:line="360" w:lineRule="auto"/>
        <w:rPr>
          <w:rFonts w:ascii="Times New Roman" w:hAnsi="Times New Roman" w:cs="Times New Roman"/>
          <w:b/>
          <w:i/>
          <w:sz w:val="32"/>
          <w:szCs w:val="32"/>
          <w:lang w:val="bg-BG"/>
        </w:rPr>
      </w:pPr>
      <w:r w:rsidRPr="00733BE7">
        <w:rPr>
          <w:rFonts w:ascii="Times New Roman" w:hAnsi="Times New Roman" w:cs="Times New Roman"/>
          <w:b/>
          <w:lang w:val="bg-BG"/>
        </w:rPr>
        <w:t>Приложение:</w:t>
      </w:r>
      <w:r w:rsidRPr="00733BE7">
        <w:rPr>
          <w:rFonts w:ascii="Times New Roman" w:hAnsi="Times New Roman" w:cs="Times New Roman"/>
          <w:lang w:val="bg-BG"/>
        </w:rPr>
        <w:t xml:space="preserve"> </w:t>
      </w:r>
      <w:r w:rsidR="00472DD0" w:rsidRPr="00472DD0">
        <w:rPr>
          <w:rFonts w:ascii="Times New Roman" w:hAnsi="Times New Roman" w:cs="Times New Roman"/>
          <w:b/>
          <w:i/>
          <w:sz w:val="32"/>
          <w:szCs w:val="32"/>
          <w:lang w:val="bg-BG"/>
        </w:rPr>
        <w:t>АНОТАЦИЯ</w:t>
      </w:r>
    </w:p>
    <w:p w:rsidR="00733BE7" w:rsidRDefault="00733BE7" w:rsidP="00725BB5">
      <w:pPr>
        <w:ind w:left="4320"/>
        <w:jc w:val="right"/>
        <w:rPr>
          <w:rFonts w:ascii="Times New Roman" w:eastAsia="Times New Roman" w:hAnsi="Times New Roman" w:cs="Times New Roman"/>
        </w:rPr>
      </w:pPr>
    </w:p>
    <w:sectPr w:rsidR="00733BE7" w:rsidSect="004B295B">
      <w:footerReference w:type="default" r:id="rId8"/>
      <w:pgSz w:w="11900" w:h="16840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1A2" w:rsidRDefault="002A71A2" w:rsidP="00332BFA">
      <w:r>
        <w:separator/>
      </w:r>
    </w:p>
  </w:endnote>
  <w:endnote w:type="continuationSeparator" w:id="0">
    <w:p w:rsidR="002A71A2" w:rsidRDefault="002A71A2" w:rsidP="00332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quervilleSP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52C" w:rsidRDefault="00C7652C">
    <w:pPr>
      <w:pStyle w:val="Footer"/>
    </w:pPr>
    <w:r>
      <w:rPr>
        <w:noProof/>
        <w:lang w:val="bg-BG" w:eastAsia="bg-BG"/>
      </w:rPr>
      <w:drawing>
        <wp:anchor distT="0" distB="0" distL="114300" distR="114300" simplePos="0" relativeHeight="251658240" behindDoc="0" locked="0" layoutInCell="1" allowOverlap="1" wp14:anchorId="292F3CC1" wp14:editId="143A8418">
          <wp:simplePos x="0" y="0"/>
          <wp:positionH relativeFrom="margin">
            <wp:posOffset>-901700</wp:posOffset>
          </wp:positionH>
          <wp:positionV relativeFrom="margin">
            <wp:posOffset>8860155</wp:posOffset>
          </wp:positionV>
          <wp:extent cx="7529195" cy="897255"/>
          <wp:effectExtent l="0" t="0" r="1905" b="444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195" cy="897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1A2" w:rsidRDefault="002A71A2" w:rsidP="00332BFA">
      <w:r>
        <w:separator/>
      </w:r>
    </w:p>
  </w:footnote>
  <w:footnote w:type="continuationSeparator" w:id="0">
    <w:p w:rsidR="002A71A2" w:rsidRDefault="002A71A2" w:rsidP="00332B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A283D"/>
    <w:multiLevelType w:val="hybridMultilevel"/>
    <w:tmpl w:val="F8EE83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001A0"/>
    <w:multiLevelType w:val="hybridMultilevel"/>
    <w:tmpl w:val="F906130A"/>
    <w:lvl w:ilvl="0" w:tplc="1B34E092">
      <w:start w:val="11"/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54CA2"/>
    <w:multiLevelType w:val="hybridMultilevel"/>
    <w:tmpl w:val="5B762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A91A3B"/>
    <w:multiLevelType w:val="hybridMultilevel"/>
    <w:tmpl w:val="0E180BF4"/>
    <w:lvl w:ilvl="0" w:tplc="AECC4C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09263C"/>
    <w:multiLevelType w:val="hybridMultilevel"/>
    <w:tmpl w:val="73169178"/>
    <w:lvl w:ilvl="0" w:tplc="6FCC4716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7FB"/>
    <w:rsid w:val="00024E9E"/>
    <w:rsid w:val="00030E8A"/>
    <w:rsid w:val="0005604E"/>
    <w:rsid w:val="00067CFA"/>
    <w:rsid w:val="000723FF"/>
    <w:rsid w:val="00076100"/>
    <w:rsid w:val="000C3251"/>
    <w:rsid w:val="000C4DDE"/>
    <w:rsid w:val="000F2361"/>
    <w:rsid w:val="001120C1"/>
    <w:rsid w:val="00162B22"/>
    <w:rsid w:val="001A0324"/>
    <w:rsid w:val="001A7D43"/>
    <w:rsid w:val="001C32C1"/>
    <w:rsid w:val="001D695C"/>
    <w:rsid w:val="00202C90"/>
    <w:rsid w:val="00221713"/>
    <w:rsid w:val="00262FE6"/>
    <w:rsid w:val="00264E3E"/>
    <w:rsid w:val="002701F0"/>
    <w:rsid w:val="0027231D"/>
    <w:rsid w:val="002A71A2"/>
    <w:rsid w:val="002B74DF"/>
    <w:rsid w:val="002C7AEA"/>
    <w:rsid w:val="002D491E"/>
    <w:rsid w:val="00332BFA"/>
    <w:rsid w:val="00361A5C"/>
    <w:rsid w:val="003818DE"/>
    <w:rsid w:val="003C5E17"/>
    <w:rsid w:val="003D484D"/>
    <w:rsid w:val="00420819"/>
    <w:rsid w:val="004541AE"/>
    <w:rsid w:val="00460FDA"/>
    <w:rsid w:val="00470FD9"/>
    <w:rsid w:val="00472DD0"/>
    <w:rsid w:val="0049476F"/>
    <w:rsid w:val="00496A85"/>
    <w:rsid w:val="004A295A"/>
    <w:rsid w:val="004B295B"/>
    <w:rsid w:val="004B580D"/>
    <w:rsid w:val="004D1236"/>
    <w:rsid w:val="004D221D"/>
    <w:rsid w:val="004D4076"/>
    <w:rsid w:val="004E5C67"/>
    <w:rsid w:val="00512B43"/>
    <w:rsid w:val="00525D4B"/>
    <w:rsid w:val="00527FDB"/>
    <w:rsid w:val="00534F3F"/>
    <w:rsid w:val="0054329F"/>
    <w:rsid w:val="0056277D"/>
    <w:rsid w:val="0056317A"/>
    <w:rsid w:val="0058645C"/>
    <w:rsid w:val="00587CD2"/>
    <w:rsid w:val="00635A3E"/>
    <w:rsid w:val="006A043F"/>
    <w:rsid w:val="006E179B"/>
    <w:rsid w:val="00725BB5"/>
    <w:rsid w:val="00733BE7"/>
    <w:rsid w:val="00736EAA"/>
    <w:rsid w:val="00736EAB"/>
    <w:rsid w:val="0077152C"/>
    <w:rsid w:val="00783298"/>
    <w:rsid w:val="007D4F3A"/>
    <w:rsid w:val="00804130"/>
    <w:rsid w:val="00810139"/>
    <w:rsid w:val="0081337D"/>
    <w:rsid w:val="00826987"/>
    <w:rsid w:val="00852B70"/>
    <w:rsid w:val="008548AE"/>
    <w:rsid w:val="008A6239"/>
    <w:rsid w:val="008F58A5"/>
    <w:rsid w:val="009059FC"/>
    <w:rsid w:val="009154AE"/>
    <w:rsid w:val="0092396D"/>
    <w:rsid w:val="00961FEA"/>
    <w:rsid w:val="00975F06"/>
    <w:rsid w:val="009954A7"/>
    <w:rsid w:val="009A593E"/>
    <w:rsid w:val="009E0047"/>
    <w:rsid w:val="009E67B2"/>
    <w:rsid w:val="00A14334"/>
    <w:rsid w:val="00A14F92"/>
    <w:rsid w:val="00A248F0"/>
    <w:rsid w:val="00A37607"/>
    <w:rsid w:val="00A463F5"/>
    <w:rsid w:val="00A5116E"/>
    <w:rsid w:val="00A51BD1"/>
    <w:rsid w:val="00A70CB2"/>
    <w:rsid w:val="00A82117"/>
    <w:rsid w:val="00A97A23"/>
    <w:rsid w:val="00AB27DA"/>
    <w:rsid w:val="00B053FB"/>
    <w:rsid w:val="00B17C59"/>
    <w:rsid w:val="00B61C5B"/>
    <w:rsid w:val="00B639D0"/>
    <w:rsid w:val="00B92EA3"/>
    <w:rsid w:val="00BC1B5A"/>
    <w:rsid w:val="00C2426D"/>
    <w:rsid w:val="00C7652C"/>
    <w:rsid w:val="00C835FC"/>
    <w:rsid w:val="00C84729"/>
    <w:rsid w:val="00C94535"/>
    <w:rsid w:val="00C94B26"/>
    <w:rsid w:val="00CB44CD"/>
    <w:rsid w:val="00D020C8"/>
    <w:rsid w:val="00D1347E"/>
    <w:rsid w:val="00D3226F"/>
    <w:rsid w:val="00D339B1"/>
    <w:rsid w:val="00D4415C"/>
    <w:rsid w:val="00D50748"/>
    <w:rsid w:val="00D73D8C"/>
    <w:rsid w:val="00D750DE"/>
    <w:rsid w:val="00D85CA7"/>
    <w:rsid w:val="00DA5564"/>
    <w:rsid w:val="00DA789C"/>
    <w:rsid w:val="00DE6A33"/>
    <w:rsid w:val="00DF6997"/>
    <w:rsid w:val="00E13399"/>
    <w:rsid w:val="00E157FB"/>
    <w:rsid w:val="00E46825"/>
    <w:rsid w:val="00E5111A"/>
    <w:rsid w:val="00E64735"/>
    <w:rsid w:val="00EB639C"/>
    <w:rsid w:val="00ED0254"/>
    <w:rsid w:val="00EE6F28"/>
    <w:rsid w:val="00F52C8F"/>
    <w:rsid w:val="00F77123"/>
    <w:rsid w:val="00F921E5"/>
    <w:rsid w:val="00FA690F"/>
    <w:rsid w:val="00FA7567"/>
    <w:rsid w:val="00FB0E5F"/>
    <w:rsid w:val="00FC2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07308F4"/>
  <w15:docId w15:val="{787D6803-AB56-427B-AF88-EEC64F2EB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733BE7"/>
    <w:pPr>
      <w:keepNext/>
      <w:jc w:val="center"/>
      <w:outlineLvl w:val="2"/>
    </w:pPr>
    <w:rPr>
      <w:rFonts w:ascii="Tahoma" w:eastAsia="Times New Roman" w:hAnsi="Tahoma" w:cs="Times New Roman"/>
      <w:b/>
      <w:sz w:val="36"/>
      <w:szCs w:val="20"/>
      <w:lang w:val="bg-BG"/>
    </w:rPr>
  </w:style>
  <w:style w:type="paragraph" w:styleId="Heading5">
    <w:name w:val="heading 5"/>
    <w:basedOn w:val="Normal"/>
    <w:next w:val="Normal"/>
    <w:link w:val="Heading5Char"/>
    <w:qFormat/>
    <w:rsid w:val="00733BE7"/>
    <w:pPr>
      <w:keepNext/>
      <w:jc w:val="center"/>
      <w:outlineLvl w:val="4"/>
    </w:pPr>
    <w:rPr>
      <w:rFonts w:ascii="Tahoma" w:eastAsia="Times New Roman" w:hAnsi="Tahoma" w:cs="Times New Roman"/>
      <w:sz w:val="28"/>
      <w:szCs w:val="20"/>
      <w:lang w:val="bg-BG"/>
    </w:rPr>
  </w:style>
  <w:style w:type="paragraph" w:styleId="Heading6">
    <w:name w:val="heading 6"/>
    <w:basedOn w:val="Normal"/>
    <w:next w:val="Normal"/>
    <w:link w:val="Heading6Char"/>
    <w:qFormat/>
    <w:rsid w:val="00733BE7"/>
    <w:pPr>
      <w:keepNext/>
      <w:outlineLvl w:val="5"/>
    </w:pPr>
    <w:rPr>
      <w:rFonts w:ascii="BasquervilleSP" w:eastAsia="Times New Roman" w:hAnsi="BasquervilleSP" w:cs="Times New Roman"/>
      <w:b/>
      <w:sz w:val="28"/>
      <w:szCs w:val="20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2B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2BFA"/>
  </w:style>
  <w:style w:type="paragraph" w:styleId="Footer">
    <w:name w:val="footer"/>
    <w:basedOn w:val="Normal"/>
    <w:link w:val="FooterChar"/>
    <w:uiPriority w:val="99"/>
    <w:unhideWhenUsed/>
    <w:rsid w:val="00332B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BFA"/>
  </w:style>
  <w:style w:type="paragraph" w:styleId="BalloonText">
    <w:name w:val="Balloon Text"/>
    <w:basedOn w:val="Normal"/>
    <w:link w:val="BalloonTextChar"/>
    <w:uiPriority w:val="99"/>
    <w:semiHidden/>
    <w:unhideWhenUsed/>
    <w:rsid w:val="00E157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7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B580D"/>
    <w:pPr>
      <w:ind w:left="720"/>
      <w:contextualSpacing/>
    </w:pPr>
  </w:style>
  <w:style w:type="table" w:styleId="TableGrid">
    <w:name w:val="Table Grid"/>
    <w:basedOn w:val="TableNormal"/>
    <w:uiPriority w:val="39"/>
    <w:rsid w:val="00FC27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733BE7"/>
    <w:rPr>
      <w:rFonts w:ascii="Tahoma" w:eastAsia="Times New Roman" w:hAnsi="Tahoma" w:cs="Times New Roman"/>
      <w:b/>
      <w:sz w:val="36"/>
      <w:szCs w:val="20"/>
      <w:lang w:val="bg-BG"/>
    </w:rPr>
  </w:style>
  <w:style w:type="character" w:customStyle="1" w:styleId="Heading5Char">
    <w:name w:val="Heading 5 Char"/>
    <w:basedOn w:val="DefaultParagraphFont"/>
    <w:link w:val="Heading5"/>
    <w:rsid w:val="00733BE7"/>
    <w:rPr>
      <w:rFonts w:ascii="Tahoma" w:eastAsia="Times New Roman" w:hAnsi="Tahoma" w:cs="Times New Roman"/>
      <w:sz w:val="28"/>
      <w:szCs w:val="20"/>
      <w:lang w:val="bg-BG"/>
    </w:rPr>
  </w:style>
  <w:style w:type="character" w:customStyle="1" w:styleId="Heading6Char">
    <w:name w:val="Heading 6 Char"/>
    <w:basedOn w:val="DefaultParagraphFont"/>
    <w:link w:val="Heading6"/>
    <w:rsid w:val="00733BE7"/>
    <w:rPr>
      <w:rFonts w:ascii="BasquervilleSP" w:eastAsia="Times New Roman" w:hAnsi="BasquervilleSP" w:cs="Times New Roman"/>
      <w:b/>
      <w:sz w:val="28"/>
      <w:szCs w:val="20"/>
      <w:lang w:val="bg-BG"/>
    </w:rPr>
  </w:style>
  <w:style w:type="paragraph" w:customStyle="1" w:styleId="Char">
    <w:name w:val="Char"/>
    <w:basedOn w:val="Normal"/>
    <w:rsid w:val="00733BE7"/>
    <w:pPr>
      <w:tabs>
        <w:tab w:val="left" w:pos="709"/>
      </w:tabs>
    </w:pPr>
    <w:rPr>
      <w:rFonts w:ascii="Tahoma" w:eastAsia="Times New Roman" w:hAnsi="Tahoma" w:cs="Times New Roman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53;&#1041;&#1059;-&#1085;&#1086;&#1074;&#1080;%20&#1044;&#1054;&#1050;&#1059;&#1052;\&#1044;&#1086;&#1082;&#1083;&#1072;&#1076;&#1080;%20&#1053;&#1041;&#1059;%20-%20&#1086;&#1087;&#1080;&#1089;&#1072;&#1085;&#1080;&#107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Доклади НБУ - описание.dotx</Template>
  <TotalTime>0</TotalTime>
  <Pages>2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Valentina Popova</cp:lastModifiedBy>
  <cp:revision>15</cp:revision>
  <cp:lastPrinted>2019-11-11T13:42:00Z</cp:lastPrinted>
  <dcterms:created xsi:type="dcterms:W3CDTF">2026-07-07T14:06:00Z</dcterms:created>
  <dcterms:modified xsi:type="dcterms:W3CDTF">2026-07-07T14:08:00Z</dcterms:modified>
</cp:coreProperties>
</file>