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21D" w:rsidRPr="00733BE7" w:rsidRDefault="00ED0254" w:rsidP="00725BB5">
      <w:pPr>
        <w:rPr>
          <w:rFonts w:ascii="Times New Roman" w:eastAsia="Lucida Sans Unicode" w:hAnsi="Times New Roman" w:cs="Times New Roman"/>
          <w:kern w:val="1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BCC65" wp14:editId="234D1B3B">
                <wp:simplePos x="0" y="0"/>
                <wp:positionH relativeFrom="column">
                  <wp:posOffset>114300</wp:posOffset>
                </wp:positionH>
                <wp:positionV relativeFrom="paragraph">
                  <wp:posOffset>535940</wp:posOffset>
                </wp:positionV>
                <wp:extent cx="2548255" cy="41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117" w:rsidRPr="00E157FB" w:rsidRDefault="00A82117" w:rsidP="00A821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1618 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София, ул. Монтевидео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21, 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стая</w:t>
                            </w:r>
                            <w:r w:rsidR="00E157FB"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 xml:space="preserve"> </w:t>
                            </w:r>
                            <w:r w:rsidR="00DF69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61</w:t>
                            </w:r>
                            <w:r w:rsidR="000E081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2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,</w:t>
                            </w:r>
                          </w:p>
                          <w:p w:rsidR="00A82117" w:rsidRPr="00C94535" w:rsidRDefault="00A82117" w:rsidP="00A821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тел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.:</w:t>
                            </w:r>
                            <w:r w:rsidR="00E157FB"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 xml:space="preserve"> 02/8110 </w:t>
                            </w:r>
                            <w:r w:rsidR="00C9453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61</w:t>
                            </w:r>
                            <w:r w:rsidR="000E081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BCC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42.2pt;width:200.65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" filled="f" stroked="f" strokeweight=".5pt">
                <v:textbox>
                  <w:txbxContent>
                    <w:p w:rsidR="00A82117" w:rsidRPr="00E157FB" w:rsidRDefault="00A82117" w:rsidP="00A8211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</w:pP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1618 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София, ул. Монтевидео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21, 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стая</w:t>
                      </w:r>
                      <w:r w:rsidR="00E157FB"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 xml:space="preserve"> </w:t>
                      </w:r>
                      <w:r w:rsidR="00DF699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61</w:t>
                      </w:r>
                      <w:r w:rsidR="000E081E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2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,</w:t>
                      </w:r>
                    </w:p>
                    <w:p w:rsidR="00A82117" w:rsidRPr="00C94535" w:rsidRDefault="00A82117" w:rsidP="00A8211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</w:pP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тел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.:</w:t>
                      </w:r>
                      <w:r w:rsidR="00E157FB"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 xml:space="preserve"> 02/8110 </w:t>
                      </w:r>
                      <w:r w:rsidR="00C94535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61</w:t>
                      </w:r>
                      <w:r w:rsidR="000E081E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A666C" wp14:editId="6FD81BB7">
                <wp:simplePos x="0" y="0"/>
                <wp:positionH relativeFrom="column">
                  <wp:posOffset>85725</wp:posOffset>
                </wp:positionH>
                <wp:positionV relativeFrom="paragraph">
                  <wp:posOffset>-92710</wp:posOffset>
                </wp:positionV>
                <wp:extent cx="2548255" cy="5429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57FB" w:rsidRPr="00E157FB" w:rsidRDefault="00420819" w:rsidP="00C76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</w:pPr>
                            <w:r w:rsidRPr="00E157FB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>ДЕПАРТАМЕНТ</w:t>
                            </w:r>
                            <w:r w:rsidR="00E157FB" w:rsidRPr="00E157FB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 xml:space="preserve"> </w:t>
                            </w:r>
                          </w:p>
                          <w:p w:rsidR="00E64735" w:rsidRPr="00E157FB" w:rsidRDefault="00E157FB" w:rsidP="00C76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</w:pPr>
                            <w:r w:rsidRPr="00E157FB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>„</w:t>
                            </w:r>
                            <w:r w:rsidR="0092396D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 xml:space="preserve">ИЗКУСТВА И 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>ДИЗАЙН“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A666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6.75pt;margin-top:-7.3pt;width:200.65pt;height:4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" filled="f" stroked="f" strokeweight=".5pt">
                <v:textbox>
                  <w:txbxContent>
                    <w:p w:rsidR="00E157FB" w:rsidRPr="00E157FB" w:rsidRDefault="00420819" w:rsidP="00C765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</w:pPr>
                      <w:r w:rsidRPr="00E157FB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>ДЕПАРТАМЕНТ</w:t>
                      </w:r>
                      <w:r w:rsidR="00E157FB" w:rsidRPr="00E157FB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 xml:space="preserve"> </w:t>
                      </w:r>
                    </w:p>
                    <w:p w:rsidR="00E64735" w:rsidRPr="00E157FB" w:rsidRDefault="00E157FB" w:rsidP="00C765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</w:pPr>
                      <w:r w:rsidRPr="00E157FB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>„</w:t>
                      </w:r>
                      <w:r w:rsidR="0092396D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 xml:space="preserve">ИЗКУСТВА И </w:t>
                      </w:r>
                      <w:r w:rsidRPr="00E157FB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>ДИЗАЙН“</w:t>
                      </w:r>
                    </w:p>
                  </w:txbxContent>
                </v:textbox>
              </v:shape>
            </w:pict>
          </mc:Fallback>
        </mc:AlternateContent>
      </w:r>
      <w:r w:rsidR="00852B70" w:rsidRPr="00587CD2">
        <w:rPr>
          <w:noProof/>
          <w:lang w:val="bg-BG" w:eastAsia="bg-BG"/>
        </w:rPr>
        <w:drawing>
          <wp:anchor distT="0" distB="0" distL="114300" distR="114300" simplePos="0" relativeHeight="251658239" behindDoc="0" locked="0" layoutInCell="1" allowOverlap="1" wp14:anchorId="50AC3D8E" wp14:editId="7AC25702">
            <wp:simplePos x="0" y="0"/>
            <wp:positionH relativeFrom="margin">
              <wp:posOffset>-904875</wp:posOffset>
            </wp:positionH>
            <wp:positionV relativeFrom="margin">
              <wp:posOffset>-895350</wp:posOffset>
            </wp:positionV>
            <wp:extent cx="7529195" cy="2066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BE7" w:rsidRDefault="00733BE7" w:rsidP="00733BE7">
      <w:pPr>
        <w:pStyle w:val="Heading6"/>
        <w:rPr>
          <w:rFonts w:ascii="Times New Roman" w:hAnsi="Times New Roman"/>
          <w:lang w:val="en-US"/>
        </w:rPr>
      </w:pPr>
      <w:r w:rsidRPr="00733BE7">
        <w:rPr>
          <w:rFonts w:ascii="Times New Roman" w:hAnsi="Times New Roman"/>
        </w:rPr>
        <w:t>Дата на задаване:</w:t>
      </w:r>
    </w:p>
    <w:p w:rsidR="00733BE7" w:rsidRPr="00733BE7" w:rsidRDefault="00733BE7" w:rsidP="00733BE7">
      <w:pPr>
        <w:pStyle w:val="Heading6"/>
        <w:jc w:val="right"/>
        <w:rPr>
          <w:rFonts w:ascii="Times New Roman" w:hAnsi="Times New Roman"/>
          <w:i/>
        </w:rPr>
      </w:pPr>
      <w:r w:rsidRPr="00733BE7">
        <w:rPr>
          <w:rFonts w:ascii="Times New Roman" w:hAnsi="Times New Roman"/>
        </w:rPr>
        <w:tab/>
      </w:r>
      <w:r w:rsidRPr="00733BE7">
        <w:rPr>
          <w:rFonts w:ascii="Times New Roman" w:hAnsi="Times New Roman"/>
        </w:rPr>
        <w:tab/>
      </w:r>
      <w:r w:rsidRPr="00733BE7">
        <w:rPr>
          <w:rFonts w:ascii="Times New Roman" w:hAnsi="Times New Roman"/>
        </w:rPr>
        <w:tab/>
      </w:r>
      <w:r w:rsidRPr="00733BE7">
        <w:rPr>
          <w:rFonts w:ascii="Times New Roman" w:hAnsi="Times New Roman"/>
        </w:rPr>
        <w:tab/>
      </w:r>
      <w:r w:rsidRPr="00733BE7">
        <w:rPr>
          <w:rFonts w:ascii="Times New Roman" w:hAnsi="Times New Roman"/>
          <w:i/>
        </w:rPr>
        <w:t>УТВЪРЖДАВАМ!</w:t>
      </w:r>
    </w:p>
    <w:p w:rsidR="00733BE7" w:rsidRPr="00733BE7" w:rsidRDefault="00733BE7" w:rsidP="00733BE7">
      <w:pPr>
        <w:rPr>
          <w:rFonts w:ascii="Times New Roman" w:hAnsi="Times New Roman" w:cs="Times New Roman"/>
          <w:sz w:val="28"/>
          <w:lang w:val="bg-BG"/>
        </w:rPr>
      </w:pPr>
      <w:r w:rsidRPr="00733BE7">
        <w:rPr>
          <w:rFonts w:ascii="Times New Roman" w:hAnsi="Times New Roman" w:cs="Times New Roman"/>
          <w:sz w:val="28"/>
          <w:lang w:val="bg-BG"/>
        </w:rPr>
        <w:t xml:space="preserve">………..20…г. </w:t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</w:p>
    <w:p w:rsidR="00733BE7" w:rsidRPr="00733BE7" w:rsidRDefault="00733BE7" w:rsidP="00733BE7">
      <w:pPr>
        <w:ind w:left="3600" w:firstLine="720"/>
        <w:jc w:val="right"/>
        <w:rPr>
          <w:rFonts w:ascii="Times New Roman" w:hAnsi="Times New Roman" w:cs="Times New Roman"/>
          <w:b/>
          <w:sz w:val="28"/>
          <w:lang w:val="bg-BG"/>
        </w:rPr>
      </w:pPr>
      <w:r w:rsidRPr="00733BE7">
        <w:rPr>
          <w:rFonts w:ascii="Times New Roman" w:hAnsi="Times New Roman" w:cs="Times New Roman"/>
          <w:b/>
          <w:sz w:val="28"/>
          <w:lang w:val="bg-BG"/>
        </w:rPr>
        <w:t>Директор на Програмен съвет:</w:t>
      </w:r>
    </w:p>
    <w:p w:rsidR="00733BE7" w:rsidRPr="00B22CAA" w:rsidRDefault="00682EEE" w:rsidP="00733BE7">
      <w:pPr>
        <w:jc w:val="right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lang w:val="bg-BG"/>
        </w:rPr>
        <w:tab/>
      </w:r>
      <w:r w:rsidRPr="00B22CAA"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B22CAA">
        <w:rPr>
          <w:rFonts w:ascii="Times New Roman" w:hAnsi="Times New Roman" w:cs="Times New Roman"/>
          <w:sz w:val="28"/>
          <w:szCs w:val="28"/>
          <w:lang w:val="bg-BG"/>
        </w:rPr>
        <w:tab/>
      </w:r>
      <w:r w:rsidR="00733BE7" w:rsidRPr="00B22CAA">
        <w:rPr>
          <w:rFonts w:ascii="Times New Roman" w:hAnsi="Times New Roman" w:cs="Times New Roman"/>
          <w:sz w:val="28"/>
          <w:szCs w:val="28"/>
          <w:lang w:val="bg-BG"/>
        </w:rPr>
        <w:t>/</w:t>
      </w:r>
      <w:proofErr w:type="spellStart"/>
      <w:r w:rsidRPr="00B22CAA">
        <w:rPr>
          <w:rFonts w:ascii="Times New Roman" w:hAnsi="Times New Roman" w:cs="Times New Roman"/>
          <w:sz w:val="28"/>
          <w:szCs w:val="28"/>
        </w:rPr>
        <w:t>гл</w:t>
      </w:r>
      <w:proofErr w:type="spellEnd"/>
      <w:r w:rsidRPr="00B22C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22CAA">
        <w:rPr>
          <w:rFonts w:ascii="Times New Roman" w:hAnsi="Times New Roman" w:cs="Times New Roman"/>
          <w:sz w:val="28"/>
          <w:szCs w:val="28"/>
        </w:rPr>
        <w:t>ас</w:t>
      </w:r>
      <w:proofErr w:type="spellEnd"/>
      <w:proofErr w:type="gramEnd"/>
      <w:r w:rsidRPr="00B22CA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22CAA">
        <w:rPr>
          <w:rFonts w:ascii="Times New Roman" w:hAnsi="Times New Roman" w:cs="Times New Roman"/>
          <w:sz w:val="28"/>
          <w:szCs w:val="28"/>
        </w:rPr>
        <w:t>д-р</w:t>
      </w:r>
      <w:proofErr w:type="gramEnd"/>
      <w:r w:rsidRPr="00B22C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CAA">
        <w:rPr>
          <w:rFonts w:ascii="Times New Roman" w:hAnsi="Times New Roman" w:cs="Times New Roman"/>
          <w:sz w:val="28"/>
          <w:szCs w:val="28"/>
        </w:rPr>
        <w:t>Румен</w:t>
      </w:r>
      <w:proofErr w:type="spellEnd"/>
      <w:r w:rsidRPr="00B22C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CAA">
        <w:rPr>
          <w:rFonts w:ascii="Times New Roman" w:hAnsi="Times New Roman" w:cs="Times New Roman"/>
          <w:sz w:val="28"/>
          <w:szCs w:val="28"/>
        </w:rPr>
        <w:t>Кожухаров</w:t>
      </w:r>
      <w:proofErr w:type="spellEnd"/>
      <w:r w:rsidR="00733BE7" w:rsidRPr="00B22CAA">
        <w:rPr>
          <w:rFonts w:ascii="Times New Roman" w:hAnsi="Times New Roman" w:cs="Times New Roman"/>
          <w:sz w:val="28"/>
          <w:szCs w:val="28"/>
          <w:lang w:val="bg-BG"/>
        </w:rPr>
        <w:t xml:space="preserve">/ </w:t>
      </w:r>
    </w:p>
    <w:p w:rsidR="00733BE7" w:rsidRPr="00B22CAA" w:rsidRDefault="00733BE7" w:rsidP="00733BE7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733BE7" w:rsidRPr="00733BE7" w:rsidRDefault="00733BE7" w:rsidP="00733BE7">
      <w:pPr>
        <w:pStyle w:val="Heading3"/>
        <w:rPr>
          <w:rFonts w:ascii="Times New Roman" w:hAnsi="Times New Roman"/>
          <w:spacing w:val="50"/>
          <w:sz w:val="28"/>
        </w:rPr>
      </w:pPr>
    </w:p>
    <w:p w:rsidR="00733BE7" w:rsidRDefault="00733BE7" w:rsidP="00733BE7">
      <w:pPr>
        <w:pStyle w:val="Heading3"/>
        <w:rPr>
          <w:rFonts w:ascii="Times New Roman" w:hAnsi="Times New Roman"/>
          <w:spacing w:val="50"/>
          <w:sz w:val="28"/>
          <w:lang w:val="en-US"/>
        </w:rPr>
      </w:pPr>
    </w:p>
    <w:p w:rsidR="00733BE7" w:rsidRDefault="00733BE7" w:rsidP="00733BE7">
      <w:pPr>
        <w:pStyle w:val="Heading3"/>
        <w:rPr>
          <w:rFonts w:ascii="Times New Roman" w:hAnsi="Times New Roman"/>
          <w:spacing w:val="50"/>
          <w:sz w:val="28"/>
          <w:lang w:val="en-US"/>
        </w:rPr>
      </w:pPr>
    </w:p>
    <w:p w:rsidR="00733BE7" w:rsidRPr="00733BE7" w:rsidRDefault="00733BE7" w:rsidP="00733BE7">
      <w:pPr>
        <w:pStyle w:val="Heading3"/>
        <w:rPr>
          <w:rFonts w:ascii="Times New Roman" w:hAnsi="Times New Roman"/>
          <w:spacing w:val="50"/>
          <w:sz w:val="28"/>
        </w:rPr>
      </w:pPr>
      <w:r w:rsidRPr="00733BE7">
        <w:rPr>
          <w:rFonts w:ascii="Times New Roman" w:hAnsi="Times New Roman"/>
          <w:spacing w:val="50"/>
          <w:sz w:val="28"/>
        </w:rPr>
        <w:t>ЗАДАНИЕ</w:t>
      </w:r>
    </w:p>
    <w:p w:rsidR="00733BE7" w:rsidRPr="00733BE7" w:rsidRDefault="00733BE7" w:rsidP="00733BE7">
      <w:pPr>
        <w:jc w:val="center"/>
        <w:rPr>
          <w:rFonts w:ascii="Times New Roman" w:hAnsi="Times New Roman" w:cs="Times New Roman"/>
          <w:sz w:val="28"/>
          <w:lang w:val="bg-BG"/>
        </w:rPr>
      </w:pPr>
      <w:r w:rsidRPr="00733BE7">
        <w:rPr>
          <w:rFonts w:ascii="Times New Roman" w:hAnsi="Times New Roman" w:cs="Times New Roman"/>
          <w:sz w:val="28"/>
          <w:lang w:val="bg-BG"/>
        </w:rPr>
        <w:t xml:space="preserve">ЗА ДИПЛОМНА </w:t>
      </w:r>
      <w:r w:rsidR="000C3251">
        <w:rPr>
          <w:rFonts w:ascii="Times New Roman" w:hAnsi="Times New Roman" w:cs="Times New Roman"/>
          <w:sz w:val="28"/>
          <w:lang w:val="bg-BG"/>
        </w:rPr>
        <w:t>ТЕЗ</w:t>
      </w:r>
      <w:r w:rsidRPr="00733BE7">
        <w:rPr>
          <w:rFonts w:ascii="Times New Roman" w:hAnsi="Times New Roman" w:cs="Times New Roman"/>
          <w:sz w:val="28"/>
          <w:lang w:val="bg-BG"/>
        </w:rPr>
        <w:t>А</w:t>
      </w:r>
    </w:p>
    <w:p w:rsidR="00733BE7" w:rsidRDefault="00030E8A" w:rsidP="00264E3E">
      <w:pPr>
        <w:pStyle w:val="Heading5"/>
        <w:rPr>
          <w:rFonts w:ascii="Times New Roman" w:hAnsi="Times New Roman"/>
        </w:rPr>
      </w:pPr>
      <w:r>
        <w:rPr>
          <w:rFonts w:ascii="Times New Roman" w:hAnsi="Times New Roman"/>
        </w:rPr>
        <w:t>СТЕПЕН</w:t>
      </w:r>
      <w:r w:rsidR="00733BE7" w:rsidRPr="00733BE7">
        <w:rPr>
          <w:rFonts w:ascii="Times New Roman" w:hAnsi="Times New Roman"/>
        </w:rPr>
        <w:t xml:space="preserve"> </w:t>
      </w:r>
      <w:r w:rsidR="00264E3E">
        <w:rPr>
          <w:rFonts w:ascii="Times New Roman" w:hAnsi="Times New Roman"/>
        </w:rPr>
        <w:t>„</w:t>
      </w:r>
      <w:r w:rsidR="00DA5564">
        <w:rPr>
          <w:rFonts w:ascii="Times New Roman" w:hAnsi="Times New Roman"/>
        </w:rPr>
        <w:t>МАГИСТЪР</w:t>
      </w:r>
      <w:r w:rsidR="00264E3E">
        <w:rPr>
          <w:rFonts w:ascii="Times New Roman" w:hAnsi="Times New Roman"/>
        </w:rPr>
        <w:t>“</w:t>
      </w:r>
    </w:p>
    <w:p w:rsidR="00264E3E" w:rsidRPr="00264E3E" w:rsidRDefault="00264E3E" w:rsidP="00264E3E">
      <w:pPr>
        <w:rPr>
          <w:lang w:val="bg-BG"/>
        </w:rPr>
      </w:pPr>
    </w:p>
    <w:p w:rsidR="00733BE7" w:rsidRPr="00733BE7" w:rsidRDefault="00733BE7" w:rsidP="00733BE7">
      <w:pPr>
        <w:jc w:val="center"/>
        <w:rPr>
          <w:rFonts w:ascii="Times New Roman" w:hAnsi="Times New Roman" w:cs="Times New Roman"/>
          <w:caps/>
          <w:lang w:val="bg-BG"/>
        </w:rPr>
      </w:pPr>
      <w:r w:rsidRPr="00733BE7">
        <w:rPr>
          <w:rFonts w:ascii="Times New Roman" w:hAnsi="Times New Roman" w:cs="Times New Roman"/>
          <w:caps/>
          <w:lang w:val="bg-BG"/>
        </w:rPr>
        <w:t xml:space="preserve">На </w:t>
      </w:r>
    </w:p>
    <w:p w:rsidR="00733BE7" w:rsidRPr="00733BE7" w:rsidRDefault="00733BE7" w:rsidP="00733BE7">
      <w:pPr>
        <w:jc w:val="center"/>
        <w:rPr>
          <w:rFonts w:ascii="Times New Roman" w:hAnsi="Times New Roman" w:cs="Times New Roman"/>
          <w:b/>
          <w:caps/>
          <w:sz w:val="28"/>
          <w:lang w:val="bg-BG"/>
        </w:rPr>
      </w:pP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>студент</w:t>
      </w:r>
      <w:r w:rsidRPr="00733BE7">
        <w:rPr>
          <w:rFonts w:ascii="Times New Roman" w:hAnsi="Times New Roman" w:cs="Times New Roman"/>
          <w:caps/>
          <w:lang w:val="bg-BG"/>
        </w:rPr>
        <w:t>:………………………………………………………………………………..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 xml:space="preserve">Факултетен Номер: </w:t>
      </w:r>
      <w:r w:rsidRPr="00733BE7">
        <w:rPr>
          <w:rFonts w:ascii="Times New Roman" w:hAnsi="Times New Roman" w:cs="Times New Roman"/>
          <w:caps/>
          <w:lang w:val="bg-BG"/>
        </w:rPr>
        <w:t>……………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 xml:space="preserve">програма: </w:t>
      </w:r>
      <w:r w:rsidRPr="00733BE7">
        <w:rPr>
          <w:rFonts w:ascii="Times New Roman" w:hAnsi="Times New Roman" w:cs="Times New Roman"/>
          <w:caps/>
          <w:lang w:val="bg-BG"/>
        </w:rPr>
        <w:t>…………………………………………………………….……………….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caps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>ТЕМА:</w:t>
      </w:r>
      <w:r w:rsidRPr="00733BE7">
        <w:rPr>
          <w:rFonts w:ascii="Times New Roman" w:hAnsi="Times New Roman" w:cs="Times New Roman"/>
          <w:caps/>
          <w:lang w:val="bg-BG"/>
        </w:rPr>
        <w:t>………………………………………………………………………………..…………………………………………………………………………………………………………………………………………….……………………………………………………...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b/>
          <w:caps/>
          <w:lang w:val="bg-BG"/>
        </w:rPr>
      </w:pP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caps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 xml:space="preserve">научен ръководител: </w:t>
      </w:r>
      <w:r w:rsidRPr="00733BE7">
        <w:rPr>
          <w:rFonts w:ascii="Times New Roman" w:hAnsi="Times New Roman" w:cs="Times New Roman"/>
          <w:caps/>
          <w:lang w:val="bg-BG"/>
        </w:rPr>
        <w:t>…………………………………………..</w:t>
      </w:r>
    </w:p>
    <w:p w:rsidR="00733BE7" w:rsidRPr="00733BE7" w:rsidRDefault="00733BE7" w:rsidP="00733BE7">
      <w:pPr>
        <w:spacing w:line="360" w:lineRule="auto"/>
        <w:ind w:left="1440" w:firstLine="720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733BE7">
        <w:rPr>
          <w:rFonts w:ascii="Times New Roman" w:hAnsi="Times New Roman" w:cs="Times New Roman"/>
          <w:sz w:val="28"/>
          <w:szCs w:val="28"/>
          <w:lang w:val="bg-BG"/>
        </w:rPr>
        <w:t>/……………………………………………………/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sz w:val="28"/>
          <w:lang w:val="bg-BG"/>
        </w:rPr>
      </w:pPr>
    </w:p>
    <w:p w:rsidR="00733BE7" w:rsidRPr="00733BE7" w:rsidRDefault="00733BE7" w:rsidP="00733BE7">
      <w:pPr>
        <w:spacing w:line="360" w:lineRule="auto"/>
        <w:ind w:left="720" w:firstLine="720"/>
        <w:jc w:val="center"/>
        <w:rPr>
          <w:rFonts w:ascii="Times New Roman" w:hAnsi="Times New Roman" w:cs="Times New Roman"/>
          <w:b/>
          <w:caps/>
          <w:sz w:val="28"/>
          <w:lang w:val="bg-BG"/>
        </w:rPr>
      </w:pPr>
      <w:r w:rsidRPr="00733BE7">
        <w:rPr>
          <w:rFonts w:ascii="Times New Roman" w:hAnsi="Times New Roman" w:cs="Times New Roman"/>
          <w:b/>
          <w:caps/>
          <w:sz w:val="28"/>
          <w:lang w:val="bg-BG"/>
        </w:rPr>
        <w:t>СЕКРЕТАР-СПЕЦИАЛИСТ:</w:t>
      </w:r>
    </w:p>
    <w:p w:rsidR="00733BE7" w:rsidRPr="00733BE7" w:rsidRDefault="00733BE7" w:rsidP="00733BE7">
      <w:pPr>
        <w:spacing w:line="360" w:lineRule="auto"/>
        <w:ind w:left="2160" w:firstLine="720"/>
        <w:jc w:val="center"/>
        <w:rPr>
          <w:rFonts w:ascii="Times New Roman" w:hAnsi="Times New Roman" w:cs="Times New Roman"/>
          <w:sz w:val="28"/>
          <w:lang w:val="bg-BG"/>
        </w:rPr>
      </w:pPr>
      <w:r w:rsidRPr="00733BE7">
        <w:rPr>
          <w:rFonts w:ascii="Times New Roman" w:hAnsi="Times New Roman" w:cs="Times New Roman"/>
          <w:sz w:val="28"/>
          <w:lang w:val="bg-BG"/>
        </w:rPr>
        <w:t>/…………………………………………………../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b/>
          <w:lang w:val="bg-BG"/>
        </w:rPr>
      </w:pP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b/>
          <w:lang w:val="bg-BG"/>
        </w:rPr>
      </w:pP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sz w:val="28"/>
          <w:lang w:val="bg-BG"/>
        </w:rPr>
      </w:pPr>
      <w:r w:rsidRPr="00733BE7">
        <w:rPr>
          <w:rFonts w:ascii="Times New Roman" w:hAnsi="Times New Roman" w:cs="Times New Roman"/>
          <w:b/>
          <w:lang w:val="bg-BG"/>
        </w:rPr>
        <w:t>Приложение:</w:t>
      </w:r>
      <w:r w:rsidR="00E35B11" w:rsidRPr="00E35B11">
        <w:rPr>
          <w:rFonts w:ascii="Times New Roman" w:hAnsi="Times New Roman" w:cs="Times New Roman"/>
          <w:b/>
          <w:i/>
          <w:sz w:val="32"/>
          <w:szCs w:val="32"/>
          <w:lang w:val="bg-BG"/>
        </w:rPr>
        <w:t xml:space="preserve"> АНОТАЦИЯ</w:t>
      </w:r>
    </w:p>
    <w:p w:rsidR="00733BE7" w:rsidRDefault="00733BE7" w:rsidP="00725BB5">
      <w:pPr>
        <w:ind w:left="4320"/>
        <w:jc w:val="right"/>
        <w:rPr>
          <w:rFonts w:ascii="Times New Roman" w:eastAsia="Times New Roman" w:hAnsi="Times New Roman" w:cs="Times New Roman"/>
        </w:rPr>
      </w:pPr>
    </w:p>
    <w:sectPr w:rsidR="00733BE7" w:rsidSect="00682EEE">
      <w:footerReference w:type="default" r:id="rId8"/>
      <w:pgSz w:w="11900" w:h="16840"/>
      <w:pgMar w:top="851" w:right="1268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8EE" w:rsidRDefault="007F28EE" w:rsidP="00332BFA">
      <w:r>
        <w:separator/>
      </w:r>
    </w:p>
  </w:endnote>
  <w:endnote w:type="continuationSeparator" w:id="0">
    <w:p w:rsidR="007F28EE" w:rsidRDefault="007F28EE" w:rsidP="0033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quervilleSP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52C" w:rsidRDefault="00C7652C">
    <w:pPr>
      <w:pStyle w:val="Footer"/>
    </w:pP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 wp14:anchorId="292F3CC1" wp14:editId="143A8418">
          <wp:simplePos x="0" y="0"/>
          <wp:positionH relativeFrom="margin">
            <wp:posOffset>-901700</wp:posOffset>
          </wp:positionH>
          <wp:positionV relativeFrom="margin">
            <wp:posOffset>8860155</wp:posOffset>
          </wp:positionV>
          <wp:extent cx="7529195" cy="897255"/>
          <wp:effectExtent l="0" t="0" r="1905" b="444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8EE" w:rsidRDefault="007F28EE" w:rsidP="00332BFA">
      <w:r>
        <w:separator/>
      </w:r>
    </w:p>
  </w:footnote>
  <w:footnote w:type="continuationSeparator" w:id="0">
    <w:p w:rsidR="007F28EE" w:rsidRDefault="007F28EE" w:rsidP="00332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A283D"/>
    <w:multiLevelType w:val="hybridMultilevel"/>
    <w:tmpl w:val="F8EE8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01A0"/>
    <w:multiLevelType w:val="hybridMultilevel"/>
    <w:tmpl w:val="F906130A"/>
    <w:lvl w:ilvl="0" w:tplc="1B34E092">
      <w:start w:val="11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54CA2"/>
    <w:multiLevelType w:val="hybridMultilevel"/>
    <w:tmpl w:val="5B762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91A3B"/>
    <w:multiLevelType w:val="hybridMultilevel"/>
    <w:tmpl w:val="0E180BF4"/>
    <w:lvl w:ilvl="0" w:tplc="AECC4C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09263C"/>
    <w:multiLevelType w:val="hybridMultilevel"/>
    <w:tmpl w:val="73169178"/>
    <w:lvl w:ilvl="0" w:tplc="6FCC471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FB"/>
    <w:rsid w:val="00024E9E"/>
    <w:rsid w:val="00030E8A"/>
    <w:rsid w:val="0005604E"/>
    <w:rsid w:val="00067CFA"/>
    <w:rsid w:val="000723FF"/>
    <w:rsid w:val="000C3251"/>
    <w:rsid w:val="000C4DDE"/>
    <w:rsid w:val="000E081E"/>
    <w:rsid w:val="000F2361"/>
    <w:rsid w:val="001120C1"/>
    <w:rsid w:val="00162B22"/>
    <w:rsid w:val="001A0324"/>
    <w:rsid w:val="001A7D43"/>
    <w:rsid w:val="001C32C1"/>
    <w:rsid w:val="001D695C"/>
    <w:rsid w:val="001F26B6"/>
    <w:rsid w:val="00202C90"/>
    <w:rsid w:val="00221713"/>
    <w:rsid w:val="00262FE6"/>
    <w:rsid w:val="00264E3E"/>
    <w:rsid w:val="002701F0"/>
    <w:rsid w:val="0027231D"/>
    <w:rsid w:val="002B74DF"/>
    <w:rsid w:val="002C7AEA"/>
    <w:rsid w:val="002D491E"/>
    <w:rsid w:val="00332BFA"/>
    <w:rsid w:val="00361A5C"/>
    <w:rsid w:val="003818DE"/>
    <w:rsid w:val="003C5E17"/>
    <w:rsid w:val="003D484D"/>
    <w:rsid w:val="00420819"/>
    <w:rsid w:val="004541AE"/>
    <w:rsid w:val="00460FDA"/>
    <w:rsid w:val="00470FD9"/>
    <w:rsid w:val="0049476F"/>
    <w:rsid w:val="004A295A"/>
    <w:rsid w:val="004B295B"/>
    <w:rsid w:val="004B580D"/>
    <w:rsid w:val="004D1236"/>
    <w:rsid w:val="004D221D"/>
    <w:rsid w:val="004D4076"/>
    <w:rsid w:val="004E5C67"/>
    <w:rsid w:val="00512B43"/>
    <w:rsid w:val="00527FDB"/>
    <w:rsid w:val="00534F3F"/>
    <w:rsid w:val="0054329F"/>
    <w:rsid w:val="0056277D"/>
    <w:rsid w:val="0056317A"/>
    <w:rsid w:val="0058645C"/>
    <w:rsid w:val="00587CD2"/>
    <w:rsid w:val="0059391B"/>
    <w:rsid w:val="00635A3E"/>
    <w:rsid w:val="00682EEE"/>
    <w:rsid w:val="006A043F"/>
    <w:rsid w:val="006E179B"/>
    <w:rsid w:val="00725BB5"/>
    <w:rsid w:val="00733BE7"/>
    <w:rsid w:val="00736EAA"/>
    <w:rsid w:val="00736EAB"/>
    <w:rsid w:val="0077152C"/>
    <w:rsid w:val="00783298"/>
    <w:rsid w:val="007D4F3A"/>
    <w:rsid w:val="007F28EE"/>
    <w:rsid w:val="00810139"/>
    <w:rsid w:val="0081337D"/>
    <w:rsid w:val="00826987"/>
    <w:rsid w:val="00852B70"/>
    <w:rsid w:val="0085458F"/>
    <w:rsid w:val="008548AE"/>
    <w:rsid w:val="008A6239"/>
    <w:rsid w:val="009059FC"/>
    <w:rsid w:val="009154AE"/>
    <w:rsid w:val="0092396D"/>
    <w:rsid w:val="00961FEA"/>
    <w:rsid w:val="00975F06"/>
    <w:rsid w:val="009E0047"/>
    <w:rsid w:val="009E67B2"/>
    <w:rsid w:val="00A14334"/>
    <w:rsid w:val="00A14F92"/>
    <w:rsid w:val="00A248F0"/>
    <w:rsid w:val="00A37607"/>
    <w:rsid w:val="00A463F5"/>
    <w:rsid w:val="00A5116E"/>
    <w:rsid w:val="00A51BD1"/>
    <w:rsid w:val="00A5209F"/>
    <w:rsid w:val="00A70CB2"/>
    <w:rsid w:val="00A82117"/>
    <w:rsid w:val="00A97A23"/>
    <w:rsid w:val="00AB27DA"/>
    <w:rsid w:val="00B053FB"/>
    <w:rsid w:val="00B17C59"/>
    <w:rsid w:val="00B22CAA"/>
    <w:rsid w:val="00B61C5B"/>
    <w:rsid w:val="00B639D0"/>
    <w:rsid w:val="00B92EA3"/>
    <w:rsid w:val="00BC1B5A"/>
    <w:rsid w:val="00C2426D"/>
    <w:rsid w:val="00C7652C"/>
    <w:rsid w:val="00C835FC"/>
    <w:rsid w:val="00C84729"/>
    <w:rsid w:val="00C94535"/>
    <w:rsid w:val="00C94B26"/>
    <w:rsid w:val="00CB44CD"/>
    <w:rsid w:val="00D020C8"/>
    <w:rsid w:val="00D1347E"/>
    <w:rsid w:val="00D3226F"/>
    <w:rsid w:val="00D339B1"/>
    <w:rsid w:val="00D50748"/>
    <w:rsid w:val="00D57A29"/>
    <w:rsid w:val="00D73D8C"/>
    <w:rsid w:val="00D750DE"/>
    <w:rsid w:val="00D85CA7"/>
    <w:rsid w:val="00DA5564"/>
    <w:rsid w:val="00DA789C"/>
    <w:rsid w:val="00DE6A33"/>
    <w:rsid w:val="00DF6997"/>
    <w:rsid w:val="00E13399"/>
    <w:rsid w:val="00E157FB"/>
    <w:rsid w:val="00E35B11"/>
    <w:rsid w:val="00E46825"/>
    <w:rsid w:val="00E5111A"/>
    <w:rsid w:val="00E64735"/>
    <w:rsid w:val="00EB639C"/>
    <w:rsid w:val="00ED0254"/>
    <w:rsid w:val="00EE6F28"/>
    <w:rsid w:val="00F52C8F"/>
    <w:rsid w:val="00F77123"/>
    <w:rsid w:val="00F921E5"/>
    <w:rsid w:val="00FA690F"/>
    <w:rsid w:val="00FA7567"/>
    <w:rsid w:val="00FB7A95"/>
    <w:rsid w:val="00FC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84F38B"/>
  <w15:docId w15:val="{787D6803-AB56-427B-AF88-EEC64F2E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733BE7"/>
    <w:pPr>
      <w:keepNext/>
      <w:jc w:val="center"/>
      <w:outlineLvl w:val="2"/>
    </w:pPr>
    <w:rPr>
      <w:rFonts w:ascii="Tahoma" w:eastAsia="Times New Roman" w:hAnsi="Tahoma" w:cs="Times New Roman"/>
      <w:b/>
      <w:sz w:val="36"/>
      <w:szCs w:val="20"/>
      <w:lang w:val="bg-BG"/>
    </w:rPr>
  </w:style>
  <w:style w:type="paragraph" w:styleId="Heading5">
    <w:name w:val="heading 5"/>
    <w:basedOn w:val="Normal"/>
    <w:next w:val="Normal"/>
    <w:link w:val="Heading5Char"/>
    <w:qFormat/>
    <w:rsid w:val="00733BE7"/>
    <w:pPr>
      <w:keepNext/>
      <w:jc w:val="center"/>
      <w:outlineLvl w:val="4"/>
    </w:pPr>
    <w:rPr>
      <w:rFonts w:ascii="Tahoma" w:eastAsia="Times New Roman" w:hAnsi="Tahoma" w:cs="Times New Roman"/>
      <w:sz w:val="28"/>
      <w:szCs w:val="20"/>
      <w:lang w:val="bg-BG"/>
    </w:rPr>
  </w:style>
  <w:style w:type="paragraph" w:styleId="Heading6">
    <w:name w:val="heading 6"/>
    <w:basedOn w:val="Normal"/>
    <w:next w:val="Normal"/>
    <w:link w:val="Heading6Char"/>
    <w:qFormat/>
    <w:rsid w:val="00733BE7"/>
    <w:pPr>
      <w:keepNext/>
      <w:outlineLvl w:val="5"/>
    </w:pPr>
    <w:rPr>
      <w:rFonts w:ascii="BasquervilleSP" w:eastAsia="Times New Roman" w:hAnsi="BasquervilleSP" w:cs="Times New Roman"/>
      <w:b/>
      <w:sz w:val="28"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  <w:style w:type="paragraph" w:styleId="BalloonText">
    <w:name w:val="Balloon Text"/>
    <w:basedOn w:val="Normal"/>
    <w:link w:val="BalloonTextChar"/>
    <w:uiPriority w:val="99"/>
    <w:semiHidden/>
    <w:unhideWhenUsed/>
    <w:rsid w:val="00E157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7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B580D"/>
    <w:pPr>
      <w:ind w:left="720"/>
      <w:contextualSpacing/>
    </w:pPr>
  </w:style>
  <w:style w:type="table" w:styleId="TableGrid">
    <w:name w:val="Table Grid"/>
    <w:basedOn w:val="TableNormal"/>
    <w:uiPriority w:val="39"/>
    <w:rsid w:val="00FC2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733BE7"/>
    <w:rPr>
      <w:rFonts w:ascii="Tahoma" w:eastAsia="Times New Roman" w:hAnsi="Tahoma" w:cs="Times New Roman"/>
      <w:b/>
      <w:sz w:val="36"/>
      <w:szCs w:val="20"/>
      <w:lang w:val="bg-BG"/>
    </w:rPr>
  </w:style>
  <w:style w:type="character" w:customStyle="1" w:styleId="Heading5Char">
    <w:name w:val="Heading 5 Char"/>
    <w:basedOn w:val="DefaultParagraphFont"/>
    <w:link w:val="Heading5"/>
    <w:rsid w:val="00733BE7"/>
    <w:rPr>
      <w:rFonts w:ascii="Tahoma" w:eastAsia="Times New Roman" w:hAnsi="Tahoma" w:cs="Times New Roman"/>
      <w:sz w:val="28"/>
      <w:szCs w:val="20"/>
      <w:lang w:val="bg-BG"/>
    </w:rPr>
  </w:style>
  <w:style w:type="character" w:customStyle="1" w:styleId="Heading6Char">
    <w:name w:val="Heading 6 Char"/>
    <w:basedOn w:val="DefaultParagraphFont"/>
    <w:link w:val="Heading6"/>
    <w:rsid w:val="00733BE7"/>
    <w:rPr>
      <w:rFonts w:ascii="BasquervilleSP" w:eastAsia="Times New Roman" w:hAnsi="BasquervilleSP" w:cs="Times New Roman"/>
      <w:b/>
      <w:sz w:val="28"/>
      <w:szCs w:val="20"/>
      <w:lang w:val="bg-BG"/>
    </w:rPr>
  </w:style>
  <w:style w:type="paragraph" w:customStyle="1" w:styleId="Char">
    <w:name w:val="Char"/>
    <w:basedOn w:val="Normal"/>
    <w:rsid w:val="00733BE7"/>
    <w:pPr>
      <w:tabs>
        <w:tab w:val="left" w:pos="709"/>
      </w:tabs>
    </w:pPr>
    <w:rPr>
      <w:rFonts w:ascii="Tahoma" w:eastAsia="Times New Roman" w:hAnsi="Tahoma" w:cs="Times New Roman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9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3;&#1041;&#1059;-&#1085;&#1086;&#1074;&#1080;%20&#1044;&#1054;&#1050;&#1059;&#1052;\&#1044;&#1086;&#1082;&#1083;&#1072;&#1076;&#1080;%20&#1053;&#1041;&#1059;%20-%20&#1086;&#1087;&#1080;&#1089;&#1072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Доклади НБУ - описание.dotx</Template>
  <TotalTime>2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Valentina Popova</cp:lastModifiedBy>
  <cp:revision>5</cp:revision>
  <cp:lastPrinted>2019-11-11T13:42:00Z</cp:lastPrinted>
  <dcterms:created xsi:type="dcterms:W3CDTF">2026-07-07T14:06:00Z</dcterms:created>
  <dcterms:modified xsi:type="dcterms:W3CDTF">2026-07-07T14:09:00Z</dcterms:modified>
</cp:coreProperties>
</file>